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702" w:rsidRDefault="00B91702" w:rsidP="00E94ADA">
      <w:pPr>
        <w:pStyle w:val="Heading1"/>
        <w:rPr>
          <w:rFonts w:cs="Times New Roman"/>
          <w:sz w:val="72"/>
          <w:szCs w:val="72"/>
        </w:rPr>
      </w:pPr>
    </w:p>
    <w:p w:rsidR="00B91702" w:rsidRDefault="00B91702" w:rsidP="006C2A69">
      <w:pPr>
        <w:pStyle w:val="Heading1"/>
        <w:rPr>
          <w:sz w:val="72"/>
          <w:szCs w:val="72"/>
        </w:rPr>
      </w:pPr>
      <w:r>
        <w:rPr>
          <w:sz w:val="72"/>
          <w:szCs w:val="72"/>
        </w:rPr>
        <w:t xml:space="preserve">RESERVA DE CITAS </w:t>
      </w:r>
    </w:p>
    <w:p w:rsidR="00B91702" w:rsidRDefault="00B91702" w:rsidP="006C2A69">
      <w:pPr>
        <w:pStyle w:val="Heading1"/>
        <w:rPr>
          <w:sz w:val="72"/>
          <w:szCs w:val="72"/>
        </w:rPr>
      </w:pPr>
      <w:r>
        <w:rPr>
          <w:sz w:val="72"/>
          <w:szCs w:val="72"/>
        </w:rPr>
        <w:t xml:space="preserve">PARA </w:t>
      </w:r>
    </w:p>
    <w:p w:rsidR="00B91702" w:rsidRDefault="00B91702" w:rsidP="006C2A69">
      <w:pPr>
        <w:pStyle w:val="Heading1"/>
        <w:rPr>
          <w:sz w:val="72"/>
          <w:szCs w:val="72"/>
        </w:rPr>
      </w:pPr>
      <w:r>
        <w:rPr>
          <w:sz w:val="72"/>
          <w:szCs w:val="72"/>
        </w:rPr>
        <w:t xml:space="preserve">RECONOCIMIENTO </w:t>
      </w:r>
    </w:p>
    <w:p w:rsidR="00B91702" w:rsidRDefault="00B91702" w:rsidP="006C2A69">
      <w:pPr>
        <w:pStyle w:val="Heading1"/>
        <w:rPr>
          <w:sz w:val="72"/>
          <w:szCs w:val="72"/>
        </w:rPr>
      </w:pPr>
      <w:r>
        <w:rPr>
          <w:sz w:val="72"/>
          <w:szCs w:val="72"/>
        </w:rPr>
        <w:t>MÉDICO</w:t>
      </w:r>
    </w:p>
    <w:p w:rsidR="00B91702" w:rsidRDefault="00B91702" w:rsidP="00E94ADA">
      <w:pPr>
        <w:spacing w:after="0"/>
      </w:pPr>
    </w:p>
    <w:p w:rsidR="00B91702" w:rsidRDefault="00B91702" w:rsidP="00E94ADA">
      <w:pPr>
        <w:tabs>
          <w:tab w:val="left" w:pos="3770"/>
        </w:tabs>
        <w:spacing w:after="0"/>
      </w:pPr>
    </w:p>
    <w:p w:rsidR="00B91702" w:rsidRDefault="00B91702" w:rsidP="00E94ADA">
      <w:pPr>
        <w:spacing w:after="0"/>
      </w:pPr>
    </w:p>
    <w:p w:rsidR="00B91702" w:rsidRDefault="00B91702" w:rsidP="00E94ADA"/>
    <w:p w:rsidR="00B91702" w:rsidRDefault="00B91702" w:rsidP="00E94ADA"/>
    <w:p w:rsidR="00B91702" w:rsidRDefault="00B91702" w:rsidP="00E94ADA"/>
    <w:p w:rsidR="00B91702" w:rsidRDefault="00B91702" w:rsidP="00E94ADA"/>
    <w:p w:rsidR="00B91702" w:rsidRDefault="00B91702">
      <w:pPr>
        <w:spacing w:after="0"/>
      </w:pPr>
      <w:r>
        <w:br w:type="page"/>
      </w:r>
    </w:p>
    <w:p w:rsidR="00B91702" w:rsidRPr="003C5416" w:rsidRDefault="00B91702" w:rsidP="003C5416">
      <w:pPr>
        <w:jc w:val="both"/>
      </w:pPr>
      <w:r w:rsidRPr="003C5416">
        <w:t xml:space="preserve">La Sociedad de Prevención de FREMAP pone a </w:t>
      </w:r>
      <w:r>
        <w:t xml:space="preserve">su </w:t>
      </w:r>
      <w:r w:rsidRPr="003C5416">
        <w:t xml:space="preserve">disposición la posibilidad de </w:t>
      </w:r>
      <w:r>
        <w:t xml:space="preserve">reservar </w:t>
      </w:r>
      <w:r w:rsidRPr="003C5416">
        <w:t>la cita para la realización del reconocimiento médico laboral a través de Internet.</w:t>
      </w:r>
    </w:p>
    <w:p w:rsidR="00B91702" w:rsidRPr="003C5416" w:rsidRDefault="00B91702" w:rsidP="003C5416">
      <w:pPr>
        <w:jc w:val="both"/>
      </w:pPr>
      <w:r w:rsidRPr="003C5416">
        <w:t>El mecanismo para la selección de la cita es muy sencillo:</w:t>
      </w:r>
    </w:p>
    <w:p w:rsidR="00B91702" w:rsidRPr="003C5416" w:rsidRDefault="00B91702" w:rsidP="003C5416">
      <w:pPr>
        <w:pStyle w:val="ListParagraph"/>
        <w:numPr>
          <w:ilvl w:val="0"/>
          <w:numId w:val="42"/>
        </w:numPr>
        <w:jc w:val="both"/>
        <w:rPr>
          <w:rFonts w:ascii="Calibri" w:hAnsi="Calibri" w:cs="Calibri"/>
          <w:sz w:val="22"/>
          <w:szCs w:val="22"/>
        </w:rPr>
      </w:pPr>
      <w:r w:rsidRPr="003C5416">
        <w:rPr>
          <w:rFonts w:ascii="Calibri" w:hAnsi="Calibri" w:cs="Calibri"/>
          <w:sz w:val="22"/>
          <w:szCs w:val="22"/>
        </w:rPr>
        <w:t>Recibirás un correo electrónico con tu usuario, contraseña y dirección de Internet para el acceso a la aplicación</w:t>
      </w:r>
    </w:p>
    <w:p w:rsidR="00B91702" w:rsidRDefault="00B91702" w:rsidP="003C5416">
      <w:pPr>
        <w:pStyle w:val="ListParagraph"/>
        <w:jc w:val="both"/>
        <w:rPr>
          <w:rFonts w:cs="Times New Roman"/>
          <w:sz w:val="20"/>
          <w:szCs w:val="20"/>
        </w:rPr>
      </w:pPr>
    </w:p>
    <w:p w:rsidR="00B91702" w:rsidRPr="00ED0B30" w:rsidRDefault="00B91702" w:rsidP="00ED0B30">
      <w:pPr>
        <w:ind w:firstLine="708"/>
        <w:jc w:val="center"/>
        <w:rPr>
          <w:sz w:val="20"/>
          <w:szCs w:val="20"/>
        </w:rPr>
      </w:pPr>
      <w:r w:rsidRPr="00792404">
        <w:rPr>
          <w:noProof/>
          <w:lang w:eastAsia="es-ES_tradn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i1025" type="#_x0000_t75" style="width:334.5pt;height:106.5pt;visibility:visible" o:bordertopcolor="#c00000" o:borderleftcolor="#c00000" o:borderbottomcolor="#c00000" o:borderrightcolor="#c00000">
            <v:imagedata r:id="rId7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B91702" w:rsidRPr="003C5416" w:rsidRDefault="00B91702" w:rsidP="003C5416">
      <w:pPr>
        <w:pStyle w:val="ListParagraph"/>
        <w:numPr>
          <w:ilvl w:val="0"/>
          <w:numId w:val="42"/>
        </w:numPr>
        <w:jc w:val="both"/>
        <w:rPr>
          <w:rFonts w:ascii="Calibri" w:hAnsi="Calibri" w:cs="Calibri"/>
          <w:sz w:val="22"/>
          <w:szCs w:val="22"/>
        </w:rPr>
      </w:pPr>
      <w:r w:rsidRPr="003C5416">
        <w:rPr>
          <w:rFonts w:ascii="Calibri" w:hAnsi="Calibri" w:cs="Calibri"/>
          <w:sz w:val="22"/>
          <w:szCs w:val="22"/>
        </w:rPr>
        <w:t>Introduce tu usuario y contraseña en los campos correspondientes</w:t>
      </w:r>
    </w:p>
    <w:p w:rsidR="00B91702" w:rsidRDefault="00B91702" w:rsidP="003C5416">
      <w:pPr>
        <w:pStyle w:val="ListParagraph"/>
        <w:jc w:val="both"/>
        <w:rPr>
          <w:rFonts w:cs="Times New Roman"/>
          <w:sz w:val="20"/>
          <w:szCs w:val="20"/>
        </w:rPr>
      </w:pPr>
    </w:p>
    <w:p w:rsidR="00B91702" w:rsidRDefault="00B91702" w:rsidP="003C5416">
      <w:pPr>
        <w:ind w:left="708"/>
        <w:jc w:val="center"/>
        <w:rPr>
          <w:sz w:val="20"/>
          <w:szCs w:val="20"/>
        </w:rPr>
      </w:pPr>
      <w:r w:rsidRPr="00792404">
        <w:rPr>
          <w:noProof/>
          <w:lang w:eastAsia="es-ES_tradnl"/>
        </w:rPr>
        <w:pict>
          <v:shape id="Imagen 2" o:spid="_x0000_i1026" type="#_x0000_t75" style="width:301.5pt;height:131.25pt;visibility:visible" o:bordertopcolor="#c00000" o:borderleftcolor="#c00000" o:borderbottomcolor="#c00000" o:borderrightcolor="#c00000">
            <v:imagedata r:id="rId8" o:title="" cropbottom="23935f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B91702" w:rsidRPr="003C5416" w:rsidRDefault="00B91702" w:rsidP="003C5416">
      <w:pPr>
        <w:pStyle w:val="ListParagraph"/>
        <w:numPr>
          <w:ilvl w:val="0"/>
          <w:numId w:val="42"/>
        </w:numPr>
        <w:jc w:val="both"/>
        <w:rPr>
          <w:rFonts w:ascii="Calibri" w:hAnsi="Calibri" w:cs="Calibri"/>
          <w:sz w:val="22"/>
          <w:szCs w:val="22"/>
        </w:rPr>
      </w:pPr>
      <w:r w:rsidRPr="003C5416">
        <w:rPr>
          <w:rFonts w:ascii="Calibri" w:hAnsi="Calibri" w:cs="Calibri"/>
          <w:sz w:val="22"/>
          <w:szCs w:val="22"/>
        </w:rPr>
        <w:t xml:space="preserve">Selecciona el centro en el que deseas realizarte el reconocimiento médico. </w:t>
      </w:r>
    </w:p>
    <w:p w:rsidR="00B91702" w:rsidRDefault="00B91702" w:rsidP="003C5416">
      <w:pPr>
        <w:ind w:firstLine="708"/>
        <w:jc w:val="center"/>
        <w:rPr>
          <w:sz w:val="20"/>
          <w:szCs w:val="20"/>
        </w:rPr>
      </w:pPr>
      <w:r w:rsidRPr="00792404">
        <w:rPr>
          <w:noProof/>
          <w:lang w:eastAsia="es-ES_tradnl"/>
        </w:rPr>
        <w:pict>
          <v:shape id="Imagen 5" o:spid="_x0000_i1027" type="#_x0000_t75" style="width:378pt;height:87pt;visibility:visible">
            <v:imagedata r:id="rId9" o:title=""/>
          </v:shape>
        </w:pict>
      </w:r>
    </w:p>
    <w:p w:rsidR="00B91702" w:rsidRPr="003C5416" w:rsidRDefault="00B91702" w:rsidP="003C5416">
      <w:pPr>
        <w:pStyle w:val="ListParagraph"/>
        <w:jc w:val="both"/>
        <w:rPr>
          <w:rFonts w:ascii="Calibri" w:hAnsi="Calibri" w:cs="Calibri"/>
          <w:sz w:val="22"/>
          <w:szCs w:val="22"/>
        </w:rPr>
      </w:pPr>
      <w:r w:rsidRPr="003C5416">
        <w:rPr>
          <w:rFonts w:ascii="Calibri" w:hAnsi="Calibri" w:cs="Calibri"/>
          <w:sz w:val="22"/>
          <w:szCs w:val="22"/>
        </w:rPr>
        <w:t xml:space="preserve">En caso de no encontrar el centro deseado en el desplegable, puedes optar a cualquier centro de la Sociedad de Prevención de FREMAP a través del botón </w:t>
      </w:r>
      <w:r w:rsidRPr="003C5416">
        <w:rPr>
          <w:rFonts w:ascii="Calibri" w:hAnsi="Calibri" w:cs="Calibri"/>
          <w:i/>
          <w:iCs/>
          <w:sz w:val="22"/>
          <w:szCs w:val="22"/>
        </w:rPr>
        <w:t>“¿Desea realizar los reconocimientos en otro centro asistencial? Pulse aquí</w:t>
      </w:r>
      <w:r w:rsidRPr="003C5416">
        <w:rPr>
          <w:rFonts w:ascii="Calibri" w:hAnsi="Calibri" w:cs="Calibri"/>
          <w:sz w:val="22"/>
          <w:szCs w:val="22"/>
        </w:rPr>
        <w:t>”. Se abrirá en este caso un</w:t>
      </w:r>
      <w:r>
        <w:rPr>
          <w:rFonts w:ascii="Calibri" w:hAnsi="Calibri" w:cs="Calibri"/>
          <w:sz w:val="22"/>
          <w:szCs w:val="22"/>
        </w:rPr>
        <w:t>a</w:t>
      </w:r>
      <w:r w:rsidRPr="003C5416">
        <w:rPr>
          <w:rFonts w:ascii="Calibri" w:hAnsi="Calibri" w:cs="Calibri"/>
          <w:sz w:val="22"/>
          <w:szCs w:val="22"/>
        </w:rPr>
        <w:t xml:space="preserve"> nueva ventana donde puedes seleccionar cualquiera de los centros disponibles en toda la geografía nacional</w:t>
      </w:r>
      <w:r>
        <w:rPr>
          <w:rFonts w:ascii="Calibri" w:hAnsi="Calibri" w:cs="Calibri"/>
          <w:sz w:val="22"/>
          <w:szCs w:val="22"/>
        </w:rPr>
        <w:t>.</w:t>
      </w:r>
    </w:p>
    <w:p w:rsidR="00B91702" w:rsidRPr="003C5416" w:rsidRDefault="00B91702" w:rsidP="003C5416">
      <w:pPr>
        <w:pStyle w:val="ListParagraph"/>
        <w:jc w:val="both"/>
        <w:rPr>
          <w:rFonts w:ascii="Calibri" w:hAnsi="Calibri" w:cs="Calibri"/>
          <w:sz w:val="22"/>
          <w:szCs w:val="22"/>
        </w:rPr>
      </w:pPr>
    </w:p>
    <w:p w:rsidR="00B91702" w:rsidRPr="003C5416" w:rsidRDefault="00B91702" w:rsidP="003C5416">
      <w:pPr>
        <w:pStyle w:val="ListParagraph"/>
        <w:jc w:val="center"/>
        <w:rPr>
          <w:rFonts w:ascii="Calibri" w:hAnsi="Calibri" w:cs="Calibri"/>
          <w:sz w:val="22"/>
          <w:szCs w:val="22"/>
        </w:rPr>
      </w:pPr>
      <w:r w:rsidRPr="00FD1A79">
        <w:rPr>
          <w:rFonts w:ascii="Calibri" w:hAnsi="Calibri" w:cs="Calibri"/>
          <w:noProof/>
          <w:sz w:val="22"/>
          <w:szCs w:val="22"/>
          <w:lang w:eastAsia="es-ES_tradnl"/>
        </w:rPr>
        <w:pict>
          <v:shape id="Imagen 6" o:spid="_x0000_i1028" type="#_x0000_t75" style="width:263.25pt;height:147pt;visibility:visible">
            <v:imagedata r:id="rId10" o:title=""/>
          </v:shape>
        </w:pict>
      </w:r>
    </w:p>
    <w:p w:rsidR="00B91702" w:rsidRPr="003C5416" w:rsidRDefault="00B91702" w:rsidP="003C5416">
      <w:pPr>
        <w:pStyle w:val="ListParagraph"/>
        <w:numPr>
          <w:ilvl w:val="0"/>
          <w:numId w:val="42"/>
        </w:numPr>
        <w:jc w:val="both"/>
        <w:rPr>
          <w:rFonts w:ascii="Calibri" w:hAnsi="Calibri" w:cs="Calibri"/>
          <w:sz w:val="22"/>
          <w:szCs w:val="22"/>
        </w:rPr>
      </w:pPr>
      <w:r w:rsidRPr="003C5416">
        <w:rPr>
          <w:rFonts w:ascii="Calibri" w:hAnsi="Calibri" w:cs="Calibri"/>
          <w:sz w:val="22"/>
          <w:szCs w:val="22"/>
        </w:rPr>
        <w:t>Escoge la cita deseada, seleccionando el día en el calendario, y la hora en el listado con las citas libres disponibles.</w:t>
      </w:r>
    </w:p>
    <w:p w:rsidR="00B91702" w:rsidRPr="003C5416" w:rsidRDefault="00B91702" w:rsidP="003C5416">
      <w:pPr>
        <w:pStyle w:val="ListParagraph"/>
        <w:jc w:val="both"/>
        <w:rPr>
          <w:rFonts w:ascii="Calibri" w:hAnsi="Calibri" w:cs="Calibri"/>
          <w:sz w:val="22"/>
          <w:szCs w:val="22"/>
        </w:rPr>
      </w:pPr>
    </w:p>
    <w:p w:rsidR="00B91702" w:rsidRPr="003C5416" w:rsidRDefault="00B91702" w:rsidP="003C5416">
      <w:pPr>
        <w:ind w:firstLine="708"/>
        <w:jc w:val="center"/>
      </w:pPr>
      <w:r w:rsidRPr="00FD1A79">
        <w:rPr>
          <w:noProof/>
          <w:lang w:eastAsia="es-ES_tradnl"/>
        </w:rPr>
        <w:pict>
          <v:shape id="Imagen 4" o:spid="_x0000_i1029" type="#_x0000_t75" style="width:326.25pt;height:310.5pt;visibility:visible" o:bordertopcolor="#c00000" o:borderleftcolor="#c00000" o:borderbottomcolor="#c00000" o:borderrightcolor="#c00000">
            <v:imagedata r:id="rId11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B91702" w:rsidRPr="003C5416" w:rsidRDefault="00B91702" w:rsidP="003C5416">
      <w:pPr>
        <w:pStyle w:val="ListParagraph"/>
        <w:jc w:val="both"/>
        <w:rPr>
          <w:rFonts w:ascii="Calibri" w:hAnsi="Calibri" w:cs="Calibri"/>
          <w:sz w:val="22"/>
          <w:szCs w:val="22"/>
        </w:rPr>
      </w:pPr>
    </w:p>
    <w:p w:rsidR="00B91702" w:rsidRPr="003C5416" w:rsidRDefault="00B91702" w:rsidP="003C5416">
      <w:pPr>
        <w:pStyle w:val="ListParagraph"/>
        <w:jc w:val="both"/>
        <w:rPr>
          <w:rFonts w:ascii="Calibri" w:hAnsi="Calibri" w:cs="Calibri"/>
          <w:sz w:val="22"/>
          <w:szCs w:val="22"/>
        </w:rPr>
      </w:pPr>
    </w:p>
    <w:p w:rsidR="00B91702" w:rsidRPr="003C5416" w:rsidRDefault="00B91702" w:rsidP="003C5416">
      <w:pPr>
        <w:pStyle w:val="ListParagraph"/>
        <w:jc w:val="both"/>
        <w:rPr>
          <w:rFonts w:ascii="Calibri" w:hAnsi="Calibri" w:cs="Calibri"/>
          <w:sz w:val="22"/>
          <w:szCs w:val="22"/>
        </w:rPr>
      </w:pPr>
      <w:r w:rsidRPr="003C5416">
        <w:rPr>
          <w:rFonts w:ascii="Calibri" w:hAnsi="Calibri" w:cs="Calibri"/>
          <w:sz w:val="22"/>
          <w:szCs w:val="22"/>
        </w:rPr>
        <w:t>En el caso de que no encuentres ninguna cita libre que se ajuste a tus necesidades pulsa sobre el botón “</w:t>
      </w:r>
      <w:r w:rsidRPr="003C5416">
        <w:rPr>
          <w:rFonts w:ascii="Calibri" w:hAnsi="Calibri" w:cs="Calibri"/>
          <w:i/>
          <w:iCs/>
          <w:sz w:val="22"/>
          <w:szCs w:val="22"/>
        </w:rPr>
        <w:t>¿Ninguna cita se ajusta a la deseada? Pulsa aquí”</w:t>
      </w:r>
      <w:r w:rsidRPr="003C5416">
        <w:rPr>
          <w:rFonts w:ascii="Calibri" w:hAnsi="Calibri" w:cs="Calibri"/>
          <w:sz w:val="22"/>
          <w:szCs w:val="22"/>
        </w:rPr>
        <w:t xml:space="preserve"> y la Sociedad de Prevención de FREMAP se pondrá en contacto contigo.</w:t>
      </w:r>
    </w:p>
    <w:p w:rsidR="00B91702" w:rsidRPr="003C5416" w:rsidRDefault="00B91702" w:rsidP="003C5416">
      <w:pPr>
        <w:pStyle w:val="ListParagraph"/>
        <w:jc w:val="both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B91702" w:rsidRPr="003C5416" w:rsidRDefault="00B91702" w:rsidP="003C5416">
      <w:pPr>
        <w:pStyle w:val="ListParagraph"/>
        <w:numPr>
          <w:ilvl w:val="0"/>
          <w:numId w:val="42"/>
        </w:numPr>
        <w:jc w:val="both"/>
        <w:rPr>
          <w:rFonts w:ascii="Calibri" w:hAnsi="Calibri" w:cs="Calibri"/>
          <w:sz w:val="22"/>
          <w:szCs w:val="22"/>
        </w:rPr>
      </w:pPr>
      <w:r w:rsidRPr="003C5416">
        <w:rPr>
          <w:rFonts w:ascii="Calibri" w:hAnsi="Calibri" w:cs="Calibri"/>
          <w:sz w:val="22"/>
          <w:szCs w:val="22"/>
        </w:rPr>
        <w:t xml:space="preserve">Pulsa </w:t>
      </w:r>
      <w:r w:rsidRPr="003C5416">
        <w:rPr>
          <w:rFonts w:ascii="Calibri" w:hAnsi="Calibri" w:cs="Calibri"/>
          <w:i/>
          <w:iCs/>
          <w:sz w:val="22"/>
          <w:szCs w:val="22"/>
        </w:rPr>
        <w:t>Grabar citas</w:t>
      </w:r>
    </w:p>
    <w:p w:rsidR="00B91702" w:rsidRDefault="00B91702" w:rsidP="003C5416">
      <w:pPr>
        <w:jc w:val="both"/>
        <w:rPr>
          <w:b/>
          <w:bCs/>
        </w:rPr>
      </w:pPr>
    </w:p>
    <w:p w:rsidR="00B91702" w:rsidRPr="003C5416" w:rsidRDefault="00B91702" w:rsidP="003C5416">
      <w:pPr>
        <w:jc w:val="both"/>
        <w:rPr>
          <w:b/>
          <w:bCs/>
        </w:rPr>
      </w:pPr>
      <w:r w:rsidRPr="003C5416">
        <w:rPr>
          <w:b/>
          <w:bCs/>
        </w:rPr>
        <w:t>Recuerda que en el caso de que no puedas asistir a la cita, puedes anularla y escoger otra nueva a través de la misma aplicación.</w:t>
      </w:r>
      <w:r>
        <w:rPr>
          <w:b/>
          <w:bCs/>
        </w:rPr>
        <w:t xml:space="preserve"> Recibirás un recordatorio de la cita unos días antes de la misma en tu dirección de correo electrónico.</w:t>
      </w:r>
    </w:p>
    <w:sectPr w:rsidR="00B91702" w:rsidRPr="003C5416" w:rsidSect="00F36DEE">
      <w:headerReference w:type="default" r:id="rId12"/>
      <w:footerReference w:type="default" r:id="rId13"/>
      <w:headerReference w:type="first" r:id="rId14"/>
      <w:pgSz w:w="11900" w:h="16840"/>
      <w:pgMar w:top="2694" w:right="1552" w:bottom="2325" w:left="1276" w:header="1871" w:footer="964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702" w:rsidRDefault="00B91702" w:rsidP="00E94ADA">
      <w:pPr>
        <w:spacing w:after="0"/>
      </w:pPr>
      <w:r>
        <w:separator/>
      </w:r>
    </w:p>
  </w:endnote>
  <w:endnote w:type="continuationSeparator" w:id="0">
    <w:p w:rsidR="00B91702" w:rsidRDefault="00B91702" w:rsidP="00E94AD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702" w:rsidRPr="00B7733E" w:rsidRDefault="00B91702" w:rsidP="00E94ADA">
    <w:pPr>
      <w:pStyle w:val="Footer"/>
      <w:framePr w:wrap="auto" w:vAnchor="text" w:hAnchor="margin" w:xAlign="right" w:y="1"/>
      <w:rPr>
        <w:rStyle w:val="PageNumber"/>
        <w:sz w:val="18"/>
        <w:szCs w:val="18"/>
      </w:rPr>
    </w:pPr>
    <w:r w:rsidRPr="00B7733E">
      <w:rPr>
        <w:rStyle w:val="PageNumber"/>
        <w:sz w:val="18"/>
        <w:szCs w:val="18"/>
      </w:rPr>
      <w:fldChar w:fldCharType="begin"/>
    </w:r>
    <w:r w:rsidRPr="00B7733E">
      <w:rPr>
        <w:rStyle w:val="PageNumber"/>
        <w:sz w:val="18"/>
        <w:szCs w:val="18"/>
      </w:rPr>
      <w:instrText xml:space="preserve">PAGE  </w:instrText>
    </w:r>
    <w:r w:rsidRPr="00B7733E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</w:rPr>
      <w:t>4</w:t>
    </w:r>
    <w:r w:rsidRPr="00B7733E">
      <w:rPr>
        <w:rStyle w:val="PageNumber"/>
        <w:sz w:val="18"/>
        <w:szCs w:val="18"/>
      </w:rPr>
      <w:fldChar w:fldCharType="end"/>
    </w:r>
  </w:p>
  <w:p w:rsidR="00B91702" w:rsidRDefault="00B91702" w:rsidP="00E94ADA">
    <w:pPr>
      <w:pStyle w:val="Footer"/>
      <w:ind w:right="360"/>
    </w:pPr>
    <w:r>
      <w:rPr>
        <w:noProof/>
        <w:lang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0" o:spid="_x0000_s2050" type="#_x0000_t75" style="position:absolute;margin-left:0;margin-top:-47.4pt;width:447.75pt;height:78.45pt;z-index:-251657728;visibility:visible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702" w:rsidRDefault="00B91702" w:rsidP="00E94ADA">
      <w:pPr>
        <w:spacing w:after="0"/>
      </w:pPr>
      <w:r>
        <w:separator/>
      </w:r>
    </w:p>
  </w:footnote>
  <w:footnote w:type="continuationSeparator" w:id="0">
    <w:p w:rsidR="00B91702" w:rsidRDefault="00B91702" w:rsidP="00E94AD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702" w:rsidRPr="00B04C43" w:rsidRDefault="00B91702">
    <w:pPr>
      <w:pStyle w:val="Header"/>
    </w:pPr>
    <w:r>
      <w:rPr>
        <w:noProof/>
        <w:lang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9" o:spid="_x0000_s2049" type="#_x0000_t75" style="position:absolute;margin-left:0;margin-top:-39.85pt;width:441.7pt;height:48pt;z-index:-251658752;visibility:visible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702" w:rsidRPr="00325B6B" w:rsidRDefault="00B91702">
    <w:pPr>
      <w:pStyle w:val="Header"/>
    </w:pPr>
    <w:r>
      <w:rPr>
        <w:noProof/>
        <w:lang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8" o:spid="_x0000_s2051" type="#_x0000_t75" style="position:absolute;margin-left:-71.1pt;margin-top:-116.5pt;width:611.1pt;height:12in;z-index:-251659776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269AA"/>
    <w:multiLevelType w:val="hybridMultilevel"/>
    <w:tmpl w:val="FD7AEB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77667CB"/>
    <w:multiLevelType w:val="hybridMultilevel"/>
    <w:tmpl w:val="65226448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0CDF67E1"/>
    <w:multiLevelType w:val="hybridMultilevel"/>
    <w:tmpl w:val="96801482"/>
    <w:lvl w:ilvl="0" w:tplc="24A659E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0F00C67"/>
    <w:multiLevelType w:val="hybridMultilevel"/>
    <w:tmpl w:val="B136F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1BD3E55"/>
    <w:multiLevelType w:val="hybridMultilevel"/>
    <w:tmpl w:val="112C2BC2"/>
    <w:lvl w:ilvl="0" w:tplc="B7C0F352">
      <w:start w:val="9"/>
      <w:numFmt w:val="bullet"/>
      <w:lvlText w:val="-"/>
      <w:lvlJc w:val="left"/>
      <w:pPr>
        <w:ind w:left="1065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25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5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5" w:hanging="360"/>
      </w:pPr>
      <w:rPr>
        <w:rFonts w:ascii="Wingdings" w:hAnsi="Wingdings" w:cs="Wingdings" w:hint="default"/>
      </w:rPr>
    </w:lvl>
  </w:abstractNum>
  <w:abstractNum w:abstractNumId="5">
    <w:nsid w:val="12307423"/>
    <w:multiLevelType w:val="hybridMultilevel"/>
    <w:tmpl w:val="42AC19B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C8E3C86"/>
    <w:multiLevelType w:val="hybridMultilevel"/>
    <w:tmpl w:val="2EB070BE"/>
    <w:lvl w:ilvl="0" w:tplc="BD32A1F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5886A754">
      <w:start w:val="1470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B4221778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B568D5F4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8C0AF16C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5C688386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0DA19C6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1206E950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57FA7D74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1196FD9"/>
    <w:multiLevelType w:val="hybridMultilevel"/>
    <w:tmpl w:val="259658B0"/>
    <w:lvl w:ilvl="0" w:tplc="B998936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2677881"/>
    <w:multiLevelType w:val="hybridMultilevel"/>
    <w:tmpl w:val="701077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5EF002D"/>
    <w:multiLevelType w:val="hybridMultilevel"/>
    <w:tmpl w:val="C71889F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0">
    <w:nsid w:val="277A4048"/>
    <w:multiLevelType w:val="hybridMultilevel"/>
    <w:tmpl w:val="E514BEFE"/>
    <w:lvl w:ilvl="0" w:tplc="23A03AC4">
      <w:numFmt w:val="bullet"/>
      <w:lvlText w:val="-"/>
      <w:lvlJc w:val="left"/>
      <w:pPr>
        <w:ind w:left="1211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651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371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11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531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71" w:hanging="360"/>
      </w:pPr>
      <w:rPr>
        <w:rFonts w:ascii="Wingdings" w:hAnsi="Wingdings" w:cs="Wingdings" w:hint="default"/>
      </w:rPr>
    </w:lvl>
  </w:abstractNum>
  <w:abstractNum w:abstractNumId="11">
    <w:nsid w:val="294329E6"/>
    <w:multiLevelType w:val="hybridMultilevel"/>
    <w:tmpl w:val="8FFC3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2F41158F"/>
    <w:multiLevelType w:val="hybridMultilevel"/>
    <w:tmpl w:val="0C28BE20"/>
    <w:lvl w:ilvl="0" w:tplc="7074A152">
      <w:start w:val="1"/>
      <w:numFmt w:val="bullet"/>
      <w:lvlText w:val=""/>
      <w:lvlJc w:val="left"/>
      <w:pPr>
        <w:ind w:left="1068" w:hanging="360"/>
      </w:pPr>
      <w:rPr>
        <w:rFonts w:ascii="Wingdings" w:hAnsi="Wingdings" w:cs="Wingdings" w:hint="default"/>
        <w:color w:val="auto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3">
    <w:nsid w:val="2F4E7D9D"/>
    <w:multiLevelType w:val="hybridMultilevel"/>
    <w:tmpl w:val="7C76250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>
    <w:nsid w:val="32842050"/>
    <w:multiLevelType w:val="multilevel"/>
    <w:tmpl w:val="8EC46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36CC6603"/>
    <w:multiLevelType w:val="hybridMultilevel"/>
    <w:tmpl w:val="31304818"/>
    <w:lvl w:ilvl="0" w:tplc="2996B81A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3E825074"/>
    <w:multiLevelType w:val="hybridMultilevel"/>
    <w:tmpl w:val="7AC67BA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88258A"/>
    <w:multiLevelType w:val="hybridMultilevel"/>
    <w:tmpl w:val="D6D42AF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3FB6636C"/>
    <w:multiLevelType w:val="multilevel"/>
    <w:tmpl w:val="06BEE8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26975DE"/>
    <w:multiLevelType w:val="hybridMultilevel"/>
    <w:tmpl w:val="0950B9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4C715BE6"/>
    <w:multiLevelType w:val="hybridMultilevel"/>
    <w:tmpl w:val="C64615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4DC248B1"/>
    <w:multiLevelType w:val="hybridMultilevel"/>
    <w:tmpl w:val="DAA690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4E282CA7"/>
    <w:multiLevelType w:val="hybridMultilevel"/>
    <w:tmpl w:val="A25E8332"/>
    <w:lvl w:ilvl="0" w:tplc="87623B0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DD5A5ADE">
      <w:start w:val="100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B04ACEE">
      <w:start w:val="1002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B346F51E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3A2CF53A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6E54ECEE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E8D83544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EADE0CF2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1D00E144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4F3F5CC7"/>
    <w:multiLevelType w:val="hybridMultilevel"/>
    <w:tmpl w:val="DC58A17A"/>
    <w:lvl w:ilvl="0" w:tplc="400EC35A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4FBF27F5"/>
    <w:multiLevelType w:val="hybridMultilevel"/>
    <w:tmpl w:val="1D2ECF00"/>
    <w:lvl w:ilvl="0" w:tplc="0C0A0005">
      <w:start w:val="1"/>
      <w:numFmt w:val="bullet"/>
      <w:lvlText w:val=""/>
      <w:lvlJc w:val="left"/>
      <w:pPr>
        <w:ind w:left="2484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924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4644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084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804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8244" w:hanging="360"/>
      </w:pPr>
      <w:rPr>
        <w:rFonts w:ascii="Wingdings" w:hAnsi="Wingdings" w:cs="Wingdings" w:hint="default"/>
      </w:rPr>
    </w:lvl>
  </w:abstractNum>
  <w:abstractNum w:abstractNumId="25">
    <w:nsid w:val="50285B69"/>
    <w:multiLevelType w:val="hybridMultilevel"/>
    <w:tmpl w:val="2612EA5A"/>
    <w:lvl w:ilvl="0" w:tplc="3AFE9A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181407D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D8F4C91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58DE976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2D522CC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67FE078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F548736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E600193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3C4201B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26">
    <w:nsid w:val="57233521"/>
    <w:multiLevelType w:val="hybridMultilevel"/>
    <w:tmpl w:val="68DC34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8590B29"/>
    <w:multiLevelType w:val="hybridMultilevel"/>
    <w:tmpl w:val="B198BC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5AD90027"/>
    <w:multiLevelType w:val="hybridMultilevel"/>
    <w:tmpl w:val="EF00776C"/>
    <w:lvl w:ilvl="0" w:tplc="58180F9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5F2C7281"/>
    <w:multiLevelType w:val="hybridMultilevel"/>
    <w:tmpl w:val="A718DD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5F9A62A6"/>
    <w:multiLevelType w:val="hybridMultilevel"/>
    <w:tmpl w:val="E50202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652918E3"/>
    <w:multiLevelType w:val="hybridMultilevel"/>
    <w:tmpl w:val="A692C874"/>
    <w:lvl w:ilvl="0" w:tplc="0C0A0001">
      <w:start w:val="1"/>
      <w:numFmt w:val="bullet"/>
      <w:lvlText w:val=""/>
      <w:lvlJc w:val="left"/>
      <w:pPr>
        <w:ind w:left="774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14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934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74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94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34" w:hanging="360"/>
      </w:pPr>
      <w:rPr>
        <w:rFonts w:ascii="Wingdings" w:hAnsi="Wingdings" w:cs="Wingdings" w:hint="default"/>
      </w:rPr>
    </w:lvl>
  </w:abstractNum>
  <w:abstractNum w:abstractNumId="32">
    <w:nsid w:val="65FA79FB"/>
    <w:multiLevelType w:val="hybridMultilevel"/>
    <w:tmpl w:val="E0DC14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88A465F"/>
    <w:multiLevelType w:val="multilevel"/>
    <w:tmpl w:val="E2CC2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4">
    <w:nsid w:val="694703B0"/>
    <w:multiLevelType w:val="hybridMultilevel"/>
    <w:tmpl w:val="2CB80FEC"/>
    <w:lvl w:ilvl="0" w:tplc="30105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58D2F8F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1CEC0E2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5D2CC53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F12E275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8B8270D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9D58E0A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0262DF3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AC14E66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35">
    <w:nsid w:val="6E8126B5"/>
    <w:multiLevelType w:val="hybridMultilevel"/>
    <w:tmpl w:val="6E4028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6F334E7E"/>
    <w:multiLevelType w:val="hybridMultilevel"/>
    <w:tmpl w:val="062875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771C3EAB"/>
    <w:multiLevelType w:val="hybridMultilevel"/>
    <w:tmpl w:val="E60ACF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874496D"/>
    <w:multiLevelType w:val="hybridMultilevel"/>
    <w:tmpl w:val="AD3A08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>
    <w:nsid w:val="7BDF791F"/>
    <w:multiLevelType w:val="hybridMultilevel"/>
    <w:tmpl w:val="A14A27C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460F05"/>
    <w:multiLevelType w:val="hybridMultilevel"/>
    <w:tmpl w:val="074C6122"/>
    <w:lvl w:ilvl="0" w:tplc="3F8660F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>
    <w:nsid w:val="7EBD75AF"/>
    <w:multiLevelType w:val="hybridMultilevel"/>
    <w:tmpl w:val="11703AA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1"/>
  </w:num>
  <w:num w:numId="3">
    <w:abstractNumId w:val="29"/>
  </w:num>
  <w:num w:numId="4">
    <w:abstractNumId w:val="0"/>
  </w:num>
  <w:num w:numId="5">
    <w:abstractNumId w:val="20"/>
  </w:num>
  <w:num w:numId="6">
    <w:abstractNumId w:val="17"/>
  </w:num>
  <w:num w:numId="7">
    <w:abstractNumId w:val="7"/>
  </w:num>
  <w:num w:numId="8">
    <w:abstractNumId w:val="33"/>
  </w:num>
  <w:num w:numId="9">
    <w:abstractNumId w:val="14"/>
  </w:num>
  <w:num w:numId="10">
    <w:abstractNumId w:val="5"/>
  </w:num>
  <w:num w:numId="11">
    <w:abstractNumId w:val="26"/>
  </w:num>
  <w:num w:numId="12">
    <w:abstractNumId w:val="2"/>
  </w:num>
  <w:num w:numId="13">
    <w:abstractNumId w:val="16"/>
  </w:num>
  <w:num w:numId="14">
    <w:abstractNumId w:val="38"/>
  </w:num>
  <w:num w:numId="15">
    <w:abstractNumId w:val="3"/>
  </w:num>
  <w:num w:numId="16">
    <w:abstractNumId w:val="12"/>
  </w:num>
  <w:num w:numId="17">
    <w:abstractNumId w:val="13"/>
  </w:num>
  <w:num w:numId="18">
    <w:abstractNumId w:val="40"/>
  </w:num>
  <w:num w:numId="19">
    <w:abstractNumId w:val="15"/>
  </w:num>
  <w:num w:numId="20">
    <w:abstractNumId w:val="23"/>
  </w:num>
  <w:num w:numId="21">
    <w:abstractNumId w:val="19"/>
  </w:num>
  <w:num w:numId="22">
    <w:abstractNumId w:val="9"/>
  </w:num>
  <w:num w:numId="23">
    <w:abstractNumId w:val="24"/>
  </w:num>
  <w:num w:numId="24">
    <w:abstractNumId w:val="1"/>
  </w:num>
  <w:num w:numId="25">
    <w:abstractNumId w:val="28"/>
  </w:num>
  <w:num w:numId="26">
    <w:abstractNumId w:val="36"/>
  </w:num>
  <w:num w:numId="27">
    <w:abstractNumId w:val="27"/>
  </w:num>
  <w:num w:numId="28">
    <w:abstractNumId w:val="10"/>
  </w:num>
  <w:num w:numId="29">
    <w:abstractNumId w:val="6"/>
  </w:num>
  <w:num w:numId="30">
    <w:abstractNumId w:val="30"/>
  </w:num>
  <w:num w:numId="31">
    <w:abstractNumId w:val="22"/>
  </w:num>
  <w:num w:numId="32">
    <w:abstractNumId w:val="4"/>
  </w:num>
  <w:num w:numId="33">
    <w:abstractNumId w:val="41"/>
  </w:num>
  <w:num w:numId="34">
    <w:abstractNumId w:val="21"/>
  </w:num>
  <w:num w:numId="35">
    <w:abstractNumId w:val="31"/>
  </w:num>
  <w:num w:numId="36">
    <w:abstractNumId w:val="35"/>
  </w:num>
  <w:num w:numId="37">
    <w:abstractNumId w:val="25"/>
  </w:num>
  <w:num w:numId="38">
    <w:abstractNumId w:val="37"/>
  </w:num>
  <w:num w:numId="39">
    <w:abstractNumId w:val="34"/>
  </w:num>
  <w:num w:numId="40">
    <w:abstractNumId w:val="8"/>
  </w:num>
  <w:num w:numId="41">
    <w:abstractNumId w:val="32"/>
  </w:num>
  <w:num w:numId="42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hyphenationZone w:val="425"/>
  <w:doNotHyphenateCaps/>
  <w:drawingGridHorizontalSpacing w:val="360"/>
  <w:drawingGridVerticalSpacing w:val="360"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2FF6"/>
    <w:rsid w:val="00014749"/>
    <w:rsid w:val="0002359D"/>
    <w:rsid w:val="00032AF8"/>
    <w:rsid w:val="00032F81"/>
    <w:rsid w:val="00045120"/>
    <w:rsid w:val="0005407B"/>
    <w:rsid w:val="00074364"/>
    <w:rsid w:val="00093DAD"/>
    <w:rsid w:val="000942D0"/>
    <w:rsid w:val="000A0CE2"/>
    <w:rsid w:val="000A5ADD"/>
    <w:rsid w:val="000B111A"/>
    <w:rsid w:val="000B2691"/>
    <w:rsid w:val="000B7372"/>
    <w:rsid w:val="000D4D76"/>
    <w:rsid w:val="000E1C8E"/>
    <w:rsid w:val="000F02A4"/>
    <w:rsid w:val="0010663E"/>
    <w:rsid w:val="00106F56"/>
    <w:rsid w:val="001127FF"/>
    <w:rsid w:val="00115BD8"/>
    <w:rsid w:val="0012437D"/>
    <w:rsid w:val="00125DBE"/>
    <w:rsid w:val="00126A40"/>
    <w:rsid w:val="0013485F"/>
    <w:rsid w:val="001462CD"/>
    <w:rsid w:val="00171A66"/>
    <w:rsid w:val="0018491D"/>
    <w:rsid w:val="001974BA"/>
    <w:rsid w:val="001A61A5"/>
    <w:rsid w:val="001B39C3"/>
    <w:rsid w:val="001D2624"/>
    <w:rsid w:val="001D780A"/>
    <w:rsid w:val="001E0DAE"/>
    <w:rsid w:val="001E72AE"/>
    <w:rsid w:val="001F4841"/>
    <w:rsid w:val="001F4F51"/>
    <w:rsid w:val="001F5579"/>
    <w:rsid w:val="0021092A"/>
    <w:rsid w:val="00213BE1"/>
    <w:rsid w:val="002236DC"/>
    <w:rsid w:val="00230549"/>
    <w:rsid w:val="00235315"/>
    <w:rsid w:val="00245DC4"/>
    <w:rsid w:val="002460E0"/>
    <w:rsid w:val="00251E7F"/>
    <w:rsid w:val="00256DB6"/>
    <w:rsid w:val="00257C35"/>
    <w:rsid w:val="002764E4"/>
    <w:rsid w:val="00297549"/>
    <w:rsid w:val="002A481E"/>
    <w:rsid w:val="002C2FF6"/>
    <w:rsid w:val="002C3EE7"/>
    <w:rsid w:val="002C4D31"/>
    <w:rsid w:val="002C6BF9"/>
    <w:rsid w:val="002D3F5E"/>
    <w:rsid w:val="002E2D9B"/>
    <w:rsid w:val="002E68B3"/>
    <w:rsid w:val="002F3FB3"/>
    <w:rsid w:val="002F43A5"/>
    <w:rsid w:val="002F4B3B"/>
    <w:rsid w:val="00305066"/>
    <w:rsid w:val="003145F7"/>
    <w:rsid w:val="0031680F"/>
    <w:rsid w:val="00323D9F"/>
    <w:rsid w:val="00324E29"/>
    <w:rsid w:val="00325B6B"/>
    <w:rsid w:val="00337ED4"/>
    <w:rsid w:val="00340DA2"/>
    <w:rsid w:val="003454FC"/>
    <w:rsid w:val="00353F8C"/>
    <w:rsid w:val="00356BBD"/>
    <w:rsid w:val="00357042"/>
    <w:rsid w:val="0038431E"/>
    <w:rsid w:val="00385744"/>
    <w:rsid w:val="00395783"/>
    <w:rsid w:val="003A5D31"/>
    <w:rsid w:val="003B2AC4"/>
    <w:rsid w:val="003C5416"/>
    <w:rsid w:val="003C699F"/>
    <w:rsid w:val="003C7B82"/>
    <w:rsid w:val="003D1D9B"/>
    <w:rsid w:val="003E78D0"/>
    <w:rsid w:val="004011E2"/>
    <w:rsid w:val="00403720"/>
    <w:rsid w:val="00413A91"/>
    <w:rsid w:val="0043091F"/>
    <w:rsid w:val="00441DE4"/>
    <w:rsid w:val="00456325"/>
    <w:rsid w:val="00461DBE"/>
    <w:rsid w:val="004710EF"/>
    <w:rsid w:val="004C10F0"/>
    <w:rsid w:val="004C4DFA"/>
    <w:rsid w:val="004D58F1"/>
    <w:rsid w:val="004F55A3"/>
    <w:rsid w:val="0051111F"/>
    <w:rsid w:val="005129AD"/>
    <w:rsid w:val="00540DD4"/>
    <w:rsid w:val="00544143"/>
    <w:rsid w:val="0056474C"/>
    <w:rsid w:val="0056692E"/>
    <w:rsid w:val="0058023B"/>
    <w:rsid w:val="00583280"/>
    <w:rsid w:val="005A07B3"/>
    <w:rsid w:val="005C0947"/>
    <w:rsid w:val="005C6174"/>
    <w:rsid w:val="005F10F7"/>
    <w:rsid w:val="005F4216"/>
    <w:rsid w:val="005F4C10"/>
    <w:rsid w:val="00613D35"/>
    <w:rsid w:val="00660DC8"/>
    <w:rsid w:val="006B6E4E"/>
    <w:rsid w:val="006C2A69"/>
    <w:rsid w:val="006C703C"/>
    <w:rsid w:val="006D1366"/>
    <w:rsid w:val="006D4770"/>
    <w:rsid w:val="006D78C3"/>
    <w:rsid w:val="006E6D70"/>
    <w:rsid w:val="006F715A"/>
    <w:rsid w:val="00704754"/>
    <w:rsid w:val="007323C3"/>
    <w:rsid w:val="00736A57"/>
    <w:rsid w:val="00756623"/>
    <w:rsid w:val="00761358"/>
    <w:rsid w:val="00771326"/>
    <w:rsid w:val="007743C7"/>
    <w:rsid w:val="00780FFA"/>
    <w:rsid w:val="00792404"/>
    <w:rsid w:val="007A0D3E"/>
    <w:rsid w:val="007A138E"/>
    <w:rsid w:val="007A2278"/>
    <w:rsid w:val="007A441E"/>
    <w:rsid w:val="007B6AAC"/>
    <w:rsid w:val="007C6826"/>
    <w:rsid w:val="007D03C8"/>
    <w:rsid w:val="007D76A4"/>
    <w:rsid w:val="007E51D3"/>
    <w:rsid w:val="008031F9"/>
    <w:rsid w:val="00803A50"/>
    <w:rsid w:val="00806E3B"/>
    <w:rsid w:val="00826E40"/>
    <w:rsid w:val="00847364"/>
    <w:rsid w:val="00863E94"/>
    <w:rsid w:val="0086719F"/>
    <w:rsid w:val="008A271B"/>
    <w:rsid w:val="008A3E27"/>
    <w:rsid w:val="008B23CD"/>
    <w:rsid w:val="008B451E"/>
    <w:rsid w:val="008C06AB"/>
    <w:rsid w:val="008C1E00"/>
    <w:rsid w:val="008C67F1"/>
    <w:rsid w:val="008D567A"/>
    <w:rsid w:val="008E4C8A"/>
    <w:rsid w:val="008E51E6"/>
    <w:rsid w:val="008E5BE7"/>
    <w:rsid w:val="008F22E3"/>
    <w:rsid w:val="008F2414"/>
    <w:rsid w:val="00906CED"/>
    <w:rsid w:val="00931A79"/>
    <w:rsid w:val="00934BB1"/>
    <w:rsid w:val="009360CA"/>
    <w:rsid w:val="009456B9"/>
    <w:rsid w:val="00950883"/>
    <w:rsid w:val="009637DD"/>
    <w:rsid w:val="00973EE7"/>
    <w:rsid w:val="00983846"/>
    <w:rsid w:val="009919D9"/>
    <w:rsid w:val="009A292E"/>
    <w:rsid w:val="009D09EE"/>
    <w:rsid w:val="009D2771"/>
    <w:rsid w:val="009D3EF3"/>
    <w:rsid w:val="009E32AA"/>
    <w:rsid w:val="009F10BF"/>
    <w:rsid w:val="009F1BBF"/>
    <w:rsid w:val="009F352F"/>
    <w:rsid w:val="00A1170B"/>
    <w:rsid w:val="00A21194"/>
    <w:rsid w:val="00A6314F"/>
    <w:rsid w:val="00A70F55"/>
    <w:rsid w:val="00A71DB3"/>
    <w:rsid w:val="00A82055"/>
    <w:rsid w:val="00A93041"/>
    <w:rsid w:val="00AA2D0F"/>
    <w:rsid w:val="00AB1865"/>
    <w:rsid w:val="00AB58C3"/>
    <w:rsid w:val="00AC180A"/>
    <w:rsid w:val="00AC2334"/>
    <w:rsid w:val="00AF2416"/>
    <w:rsid w:val="00B01DF1"/>
    <w:rsid w:val="00B02C41"/>
    <w:rsid w:val="00B03E84"/>
    <w:rsid w:val="00B04C43"/>
    <w:rsid w:val="00B1561E"/>
    <w:rsid w:val="00B16F69"/>
    <w:rsid w:val="00B207AF"/>
    <w:rsid w:val="00B22C8A"/>
    <w:rsid w:val="00B31CAF"/>
    <w:rsid w:val="00B346BB"/>
    <w:rsid w:val="00B56D04"/>
    <w:rsid w:val="00B62808"/>
    <w:rsid w:val="00B7733E"/>
    <w:rsid w:val="00B90DC4"/>
    <w:rsid w:val="00B91702"/>
    <w:rsid w:val="00B95B77"/>
    <w:rsid w:val="00BA7B76"/>
    <w:rsid w:val="00C16B18"/>
    <w:rsid w:val="00C179B6"/>
    <w:rsid w:val="00C2344B"/>
    <w:rsid w:val="00C47A92"/>
    <w:rsid w:val="00C55C67"/>
    <w:rsid w:val="00C62EC3"/>
    <w:rsid w:val="00C7128F"/>
    <w:rsid w:val="00C80D4B"/>
    <w:rsid w:val="00C83AF3"/>
    <w:rsid w:val="00C914D9"/>
    <w:rsid w:val="00C931BF"/>
    <w:rsid w:val="00C93626"/>
    <w:rsid w:val="00CA2C89"/>
    <w:rsid w:val="00CA3342"/>
    <w:rsid w:val="00CA5A55"/>
    <w:rsid w:val="00CA729F"/>
    <w:rsid w:val="00CC170A"/>
    <w:rsid w:val="00CD72E8"/>
    <w:rsid w:val="00CE4C1F"/>
    <w:rsid w:val="00CF1810"/>
    <w:rsid w:val="00CF3603"/>
    <w:rsid w:val="00CF4382"/>
    <w:rsid w:val="00CF4E56"/>
    <w:rsid w:val="00D042D4"/>
    <w:rsid w:val="00D04F71"/>
    <w:rsid w:val="00D05605"/>
    <w:rsid w:val="00D06EDE"/>
    <w:rsid w:val="00D3513E"/>
    <w:rsid w:val="00D44A71"/>
    <w:rsid w:val="00D52FE5"/>
    <w:rsid w:val="00D62E35"/>
    <w:rsid w:val="00D7382B"/>
    <w:rsid w:val="00D872CF"/>
    <w:rsid w:val="00D87C57"/>
    <w:rsid w:val="00D914D2"/>
    <w:rsid w:val="00DD17EA"/>
    <w:rsid w:val="00DD20EA"/>
    <w:rsid w:val="00DD28A3"/>
    <w:rsid w:val="00DE2AC1"/>
    <w:rsid w:val="00DE7E7E"/>
    <w:rsid w:val="00E020E7"/>
    <w:rsid w:val="00E114EB"/>
    <w:rsid w:val="00E21E5C"/>
    <w:rsid w:val="00E323BD"/>
    <w:rsid w:val="00E463E7"/>
    <w:rsid w:val="00E50203"/>
    <w:rsid w:val="00E50CB3"/>
    <w:rsid w:val="00E601C0"/>
    <w:rsid w:val="00E73B14"/>
    <w:rsid w:val="00E80B17"/>
    <w:rsid w:val="00E94ADA"/>
    <w:rsid w:val="00EA1BD4"/>
    <w:rsid w:val="00EA2099"/>
    <w:rsid w:val="00EA3623"/>
    <w:rsid w:val="00ED0B30"/>
    <w:rsid w:val="00F04C56"/>
    <w:rsid w:val="00F13DC7"/>
    <w:rsid w:val="00F2505C"/>
    <w:rsid w:val="00F26BBF"/>
    <w:rsid w:val="00F36DEE"/>
    <w:rsid w:val="00F50E67"/>
    <w:rsid w:val="00F5154A"/>
    <w:rsid w:val="00F56551"/>
    <w:rsid w:val="00F62EBF"/>
    <w:rsid w:val="00F93C98"/>
    <w:rsid w:val="00F940AB"/>
    <w:rsid w:val="00F94E22"/>
    <w:rsid w:val="00FB26ED"/>
    <w:rsid w:val="00FB44F3"/>
    <w:rsid w:val="00FC05FC"/>
    <w:rsid w:val="00FC4D58"/>
    <w:rsid w:val="00FD1A79"/>
    <w:rsid w:val="00FD5F12"/>
    <w:rsid w:val="00FE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sz w:val="22"/>
        <w:szCs w:val="22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Femap Texto"/>
    <w:qFormat/>
    <w:pPr>
      <w:spacing w:after="200"/>
    </w:pPr>
    <w:rPr>
      <w:rFonts w:ascii="Calibri" w:hAnsi="Calibri" w:cs="Calibri"/>
      <w:lang w:eastAsia="en-US"/>
    </w:rPr>
  </w:style>
  <w:style w:type="paragraph" w:styleId="Heading1">
    <w:name w:val="heading 1"/>
    <w:aliases w:val="Título blanco"/>
    <w:basedOn w:val="Normal"/>
    <w:next w:val="Normal"/>
    <w:link w:val="Heading1Char"/>
    <w:uiPriority w:val="99"/>
    <w:qFormat/>
    <w:pPr>
      <w:keepNext/>
      <w:keepLines/>
      <w:spacing w:after="0"/>
      <w:outlineLvl w:val="0"/>
    </w:pPr>
    <w:rPr>
      <w:rFonts w:eastAsia="Times New Roman"/>
      <w:b/>
      <w:bCs/>
      <w:color w:val="FFFFF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ítulo blanco Char"/>
    <w:basedOn w:val="DefaultParagraphFont"/>
    <w:link w:val="Heading1"/>
    <w:uiPriority w:val="99"/>
    <w:locked/>
    <w:rPr>
      <w:rFonts w:ascii="Calibri" w:hAnsi="Calibri" w:cs="Calibri"/>
      <w:b/>
      <w:bCs/>
      <w:color w:val="FFFFFF"/>
      <w:sz w:val="32"/>
      <w:szCs w:val="32"/>
      <w:lang w:val="es-ES_tradnl"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Pr>
      <w:rFonts w:ascii="Calibri" w:hAnsi="Calibri" w:cs="Calibri"/>
      <w:b/>
      <w:bCs/>
      <w:i/>
      <w:iCs/>
      <w:sz w:val="28"/>
      <w:szCs w:val="28"/>
      <w:lang w:val="es-ES_tradnl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252"/>
        <w:tab w:val="right" w:pos="8504"/>
      </w:tabs>
      <w:spacing w:after="0"/>
    </w:pPr>
    <w:rPr>
      <w:rFonts w:ascii="Cambria" w:hAnsi="Cambria" w:cs="Cambria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  <w:spacing w:after="0"/>
    </w:pPr>
    <w:rPr>
      <w:rFonts w:ascii="Cambria" w:hAnsi="Cambria" w:cs="Cambria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Pr>
      <w:sz w:val="24"/>
      <w:szCs w:val="24"/>
      <w:lang w:eastAsia="en-US"/>
    </w:rPr>
  </w:style>
  <w:style w:type="paragraph" w:customStyle="1" w:styleId="TtulosSPFREMAP">
    <w:name w:val="Títulos SP FREMAP"/>
    <w:basedOn w:val="Normal"/>
    <w:autoRedefine/>
    <w:uiPriority w:val="99"/>
    <w:pPr>
      <w:spacing w:after="0"/>
      <w:jc w:val="center"/>
    </w:pPr>
    <w:rPr>
      <w:rFonts w:eastAsia="Times New Roman"/>
      <w:b/>
      <w:bCs/>
      <w:sz w:val="26"/>
      <w:szCs w:val="26"/>
      <w:lang w:eastAsia="es-ES"/>
    </w:rPr>
  </w:style>
  <w:style w:type="paragraph" w:customStyle="1" w:styleId="SubttulosSPFREMAP">
    <w:name w:val="Subtítulos SP FREMAP"/>
    <w:basedOn w:val="Normal"/>
    <w:autoRedefine/>
    <w:uiPriority w:val="99"/>
    <w:pPr>
      <w:spacing w:after="0"/>
      <w:jc w:val="center"/>
    </w:pPr>
    <w:rPr>
      <w:rFonts w:eastAsia="Times New Roman"/>
      <w:b/>
      <w:bCs/>
      <w:sz w:val="24"/>
      <w:szCs w:val="24"/>
      <w:lang w:eastAsia="es-ES"/>
    </w:rPr>
  </w:style>
  <w:style w:type="paragraph" w:customStyle="1" w:styleId="CuerpodetextoSPFREMAP">
    <w:name w:val="Cuerpo de texto SP FREMAP"/>
    <w:basedOn w:val="Normal"/>
    <w:autoRedefine/>
    <w:uiPriority w:val="99"/>
    <w:pPr>
      <w:spacing w:after="0"/>
    </w:pPr>
    <w:rPr>
      <w:rFonts w:eastAsia="Times New Roman"/>
      <w:lang w:eastAsia="es-ES"/>
    </w:rPr>
  </w:style>
  <w:style w:type="paragraph" w:styleId="DocumentMap">
    <w:name w:val="Document Map"/>
    <w:basedOn w:val="Normal"/>
    <w:link w:val="DocumentMapChar"/>
    <w:uiPriority w:val="99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9577C"/>
    <w:rPr>
      <w:rFonts w:ascii="Times New Roman" w:hAnsi="Times New Roman"/>
      <w:sz w:val="0"/>
      <w:szCs w:val="0"/>
      <w:lang w:eastAsia="en-US"/>
    </w:rPr>
  </w:style>
  <w:style w:type="character" w:styleId="PageNumber">
    <w:name w:val="page number"/>
    <w:basedOn w:val="DefaultParagraphFont"/>
    <w:uiPriority w:val="99"/>
  </w:style>
  <w:style w:type="paragraph" w:customStyle="1" w:styleId="Listavistosa-nfasis11">
    <w:name w:val="Lista vistosa - Énfasis 11"/>
    <w:basedOn w:val="Normal"/>
    <w:uiPriority w:val="99"/>
    <w:pPr>
      <w:spacing w:after="0"/>
      <w:ind w:left="720"/>
    </w:pPr>
    <w:rPr>
      <w:rFonts w:ascii="Arial" w:eastAsia="Times New Roman" w:hAnsi="Arial" w:cs="Arial"/>
      <w:sz w:val="24"/>
      <w:szCs w:val="24"/>
      <w:lang w:eastAsia="es-ES"/>
    </w:rPr>
  </w:style>
  <w:style w:type="paragraph" w:styleId="Index1">
    <w:name w:val="index 1"/>
    <w:basedOn w:val="Normal"/>
    <w:autoRedefine/>
    <w:uiPriority w:val="99"/>
    <w:semiHidden/>
    <w:pPr>
      <w:spacing w:before="20" w:after="0" w:line="264" w:lineRule="auto"/>
      <w:jc w:val="both"/>
      <w:outlineLvl w:val="0"/>
    </w:pPr>
    <w:rPr>
      <w:rFonts w:eastAsia="Times New Roman"/>
      <w:sz w:val="24"/>
      <w:szCs w:val="24"/>
      <w:lang w:eastAsia="es-ES"/>
    </w:rPr>
  </w:style>
  <w:style w:type="paragraph" w:styleId="BalloonText">
    <w:name w:val="Balloon Text"/>
    <w:basedOn w:val="Normal"/>
    <w:link w:val="BalloonTextChar"/>
    <w:uiPriority w:val="99"/>
    <w:semiHidden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Pr>
      <w:rFonts w:ascii="Tahoma" w:hAnsi="Tahoma" w:cs="Tahoma"/>
      <w:sz w:val="16"/>
      <w:szCs w:val="16"/>
      <w:lang w:val="es-ES_tradnl" w:eastAsia="en-US"/>
    </w:rPr>
  </w:style>
  <w:style w:type="table" w:styleId="MediumShading2-Accent3">
    <w:name w:val="Medium Shading 2 Accent 3"/>
    <w:basedOn w:val="TableNormal"/>
    <w:uiPriority w:val="99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Pr>
      <w:color w:val="800080"/>
      <w:u w:val="single"/>
    </w:rPr>
  </w:style>
  <w:style w:type="paragraph" w:styleId="ListParagraph">
    <w:name w:val="List Paragraph"/>
    <w:basedOn w:val="Normal"/>
    <w:uiPriority w:val="99"/>
    <w:qFormat/>
    <w:rsid w:val="00B7733E"/>
    <w:pPr>
      <w:spacing w:after="0"/>
      <w:ind w:left="720"/>
    </w:pPr>
    <w:rPr>
      <w:rFonts w:ascii="Arial" w:eastAsia="Times New Roman" w:hAnsi="Arial" w:cs="Arial"/>
      <w:sz w:val="24"/>
      <w:szCs w:val="24"/>
      <w:lang w:eastAsia="es-ES"/>
    </w:rPr>
  </w:style>
  <w:style w:type="table" w:styleId="MediumGrid3-Accent2">
    <w:name w:val="Medium Grid 3 Accent 2"/>
    <w:basedOn w:val="TableNormal"/>
    <w:uiPriority w:val="99"/>
    <w:rsid w:val="00B7733E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PlainText">
    <w:name w:val="Plain Text"/>
    <w:basedOn w:val="Normal"/>
    <w:link w:val="PlainTextChar"/>
    <w:uiPriority w:val="99"/>
    <w:rsid w:val="00C80D4B"/>
    <w:pPr>
      <w:spacing w:after="0"/>
    </w:pPr>
  </w:style>
  <w:style w:type="character" w:customStyle="1" w:styleId="PlainTextChar">
    <w:name w:val="Plain Text Char"/>
    <w:basedOn w:val="DefaultParagraphFont"/>
    <w:link w:val="PlainText"/>
    <w:uiPriority w:val="99"/>
    <w:locked/>
    <w:rsid w:val="00C80D4B"/>
    <w:rPr>
      <w:rFonts w:ascii="Calibri" w:eastAsia="Times New Roman" w:hAnsi="Calibri" w:cs="Calibri"/>
      <w:sz w:val="21"/>
      <w:szCs w:val="21"/>
      <w:lang w:eastAsia="en-US"/>
    </w:rPr>
  </w:style>
  <w:style w:type="character" w:styleId="SubtleEmphasis">
    <w:name w:val="Subtle Emphasis"/>
    <w:basedOn w:val="DefaultParagraphFont"/>
    <w:uiPriority w:val="99"/>
    <w:qFormat/>
    <w:rsid w:val="000942D0"/>
    <w:rPr>
      <w:i/>
      <w:iCs/>
      <w:color w:val="C0504D"/>
    </w:rPr>
  </w:style>
  <w:style w:type="paragraph" w:styleId="TOC1">
    <w:name w:val="toc 1"/>
    <w:basedOn w:val="Normal"/>
    <w:next w:val="Normal"/>
    <w:autoRedefine/>
    <w:uiPriority w:val="99"/>
    <w:semiHidden/>
    <w:rsid w:val="00F36DEE"/>
    <w:pPr>
      <w:tabs>
        <w:tab w:val="left" w:pos="426"/>
        <w:tab w:val="right" w:leader="dot" w:pos="9072"/>
      </w:tabs>
      <w:spacing w:before="120" w:after="0"/>
      <w:ind w:left="425" w:hanging="425"/>
    </w:pPr>
    <w:rPr>
      <w:rFonts w:eastAsia="Times New Roman"/>
      <w:b/>
      <w:bCs/>
      <w:smallCaps/>
      <w:lang w:val="en-GB" w:eastAsia="es-ES"/>
    </w:rPr>
  </w:style>
  <w:style w:type="paragraph" w:styleId="TOC2">
    <w:name w:val="toc 2"/>
    <w:basedOn w:val="Normal"/>
    <w:next w:val="Normal"/>
    <w:autoRedefine/>
    <w:uiPriority w:val="99"/>
    <w:semiHidden/>
    <w:rsid w:val="00B1561E"/>
    <w:pPr>
      <w:spacing w:before="120" w:after="0"/>
      <w:ind w:left="198"/>
    </w:pPr>
    <w:rPr>
      <w:rFonts w:eastAsia="Times New Roman"/>
      <w:b/>
      <w:bCs/>
      <w:sz w:val="20"/>
      <w:szCs w:val="20"/>
      <w:lang w:val="es-ES" w:eastAsia="es-ES"/>
    </w:rPr>
  </w:style>
  <w:style w:type="paragraph" w:styleId="TOC3">
    <w:name w:val="toc 3"/>
    <w:basedOn w:val="Normal"/>
    <w:next w:val="Normal"/>
    <w:autoRedefine/>
    <w:uiPriority w:val="99"/>
    <w:semiHidden/>
    <w:rsid w:val="00B1561E"/>
    <w:pPr>
      <w:spacing w:before="60" w:after="0"/>
      <w:ind w:left="403"/>
    </w:pPr>
    <w:rPr>
      <w:rFonts w:eastAsia="Times New Roman"/>
      <w:sz w:val="20"/>
      <w:szCs w:val="20"/>
      <w:lang w:val="es-ES" w:eastAsia="es-ES"/>
    </w:rPr>
  </w:style>
  <w:style w:type="table" w:styleId="TableGrid">
    <w:name w:val="Table Grid"/>
    <w:basedOn w:val="TableNormal"/>
    <w:uiPriority w:val="99"/>
    <w:rsid w:val="009456B9"/>
    <w:rPr>
      <w:rFonts w:cs="Cambr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7B6AAC"/>
    <w:rPr>
      <w:b/>
      <w:bCs/>
    </w:rPr>
  </w:style>
  <w:style w:type="paragraph" w:styleId="NormalWeb">
    <w:name w:val="Normal (Web)"/>
    <w:basedOn w:val="Normal"/>
    <w:uiPriority w:val="99"/>
    <w:rsid w:val="009F10B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Emphasis">
    <w:name w:val="Emphasis"/>
    <w:basedOn w:val="DefaultParagraphFont"/>
    <w:uiPriority w:val="99"/>
    <w:qFormat/>
    <w:rsid w:val="006D78C3"/>
    <w:rPr>
      <w:i/>
      <w:iCs/>
    </w:rPr>
  </w:style>
  <w:style w:type="paragraph" w:customStyle="1" w:styleId="Default">
    <w:name w:val="Default"/>
    <w:uiPriority w:val="99"/>
    <w:rsid w:val="009D3EF3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923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328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23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2328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92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92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923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92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23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923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923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0923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0923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923269">
                                                      <w:marLeft w:val="15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0923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923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0923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923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2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92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92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923305">
                          <w:marLeft w:val="-75"/>
                          <w:marRight w:val="-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923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23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923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923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0923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0923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923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0923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923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0923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92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92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92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0923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33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2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233</Words>
  <Characters>1287</Characters>
  <Application>Microsoft Office Outlook</Application>
  <DocSecurity>0</DocSecurity>
  <Lines>0</Lines>
  <Paragraphs>0</Paragraphs>
  <ScaleCrop>false</ScaleCrop>
  <Company>Sociedad de Prevención de FREMAP, S.L.U.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Manual de uso de herramienta de autocitación por trabajadores</dc:title>
  <dc:subject/>
  <dc:creator>López Otero , Asier</dc:creator>
  <cp:keywords/>
  <dc:description/>
  <cp:lastModifiedBy>WinuE</cp:lastModifiedBy>
  <cp:revision>2</cp:revision>
  <cp:lastPrinted>2013-01-18T07:04:00Z</cp:lastPrinted>
  <dcterms:created xsi:type="dcterms:W3CDTF">2016-02-10T12:41:00Z</dcterms:created>
  <dcterms:modified xsi:type="dcterms:W3CDTF">2016-02-10T12:41:00Z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746XCWXW4JUX-242-9</vt:lpwstr>
  </property>
  <property fmtid="{D5CDD505-2E9C-101B-9397-08002B2CF9AE}" pid="3" name="_dlc_DocIdItemGuid">
    <vt:lpwstr>013ea9cb-4af4-472f-a29b-cb2abacfa468</vt:lpwstr>
  </property>
  <property fmtid="{D5CDD505-2E9C-101B-9397-08002B2CF9AE}" pid="4" name="_dlc_DocIdUrl">
    <vt:lpwstr>https://infoteca.prevencionfremap.es/Areas/PFOLE/_layouts/DocIdRedir.aspx?ID=746XCWXW4JUX-242-9, 746XCWXW4JUX-242-9</vt:lpwstr>
  </property>
  <property fmtid="{D5CDD505-2E9C-101B-9397-08002B2CF9AE}" pid="5" name="ContentTypeId">
    <vt:lpwstr>0x01010092B8A66C268F244784667F21DE4EAA98</vt:lpwstr>
  </property>
  <property fmtid="{D5CDD505-2E9C-101B-9397-08002B2CF9AE}" pid="6" name="Descripción">
    <vt:lpwstr>Manual de uso de herramienta de autocitación para trabajadores</vt:lpwstr>
  </property>
</Properties>
</file>